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7B0" w:rsidRDefault="00D917B0" w:rsidP="00DC7EB8">
      <w:pPr>
        <w:jc w:val="both"/>
        <w:rPr>
          <w:rFonts w:ascii="Tempus Sans ITC" w:hAnsi="Tempus Sans ITC"/>
          <w:noProof/>
          <w:sz w:val="24"/>
          <w:szCs w:val="24"/>
          <w:lang w:eastAsia="en-GB"/>
        </w:rPr>
      </w:pPr>
    </w:p>
    <w:p w:rsidR="00DC7EB8" w:rsidRPr="00DC7EB8" w:rsidRDefault="00DC7EB8" w:rsidP="00DC7EB8">
      <w:pPr>
        <w:jc w:val="both"/>
        <w:rPr>
          <w:rFonts w:ascii="Tempus Sans ITC" w:hAnsi="Tempus Sans ITC"/>
          <w:noProof/>
          <w:sz w:val="24"/>
          <w:szCs w:val="24"/>
          <w:lang w:eastAsia="en-GB"/>
        </w:rPr>
      </w:pPr>
      <w:r w:rsidRPr="00DC7EB8">
        <w:rPr>
          <w:rFonts w:ascii="Tempus Sans ITC" w:hAnsi="Tempus Sans ITC"/>
          <w:noProof/>
          <w:sz w:val="24"/>
          <w:szCs w:val="24"/>
          <w:lang w:eastAsia="en-GB"/>
        </w:rPr>
        <w:t xml:space="preserve">As the Easter ‘break’ is approaching you may be looking for some ideas to keep your children </w:t>
      </w:r>
      <w:r>
        <w:rPr>
          <w:rFonts w:ascii="Tempus Sans ITC" w:hAnsi="Tempus Sans ITC"/>
          <w:noProof/>
          <w:sz w:val="24"/>
          <w:szCs w:val="24"/>
          <w:lang w:eastAsia="en-GB"/>
        </w:rPr>
        <w:t>occupied</w:t>
      </w:r>
      <w:r w:rsidRPr="00DC7EB8">
        <w:rPr>
          <w:rFonts w:ascii="Tempus Sans ITC" w:hAnsi="Tempus Sans ITC"/>
          <w:noProof/>
          <w:sz w:val="24"/>
          <w:szCs w:val="24"/>
          <w:lang w:eastAsia="en-GB"/>
        </w:rPr>
        <w:t xml:space="preserve"> and</w:t>
      </w:r>
      <w:r>
        <w:rPr>
          <w:rFonts w:ascii="Tempus Sans ITC" w:hAnsi="Tempus Sans ITC"/>
          <w:noProof/>
          <w:sz w:val="24"/>
          <w:szCs w:val="24"/>
          <w:lang w:eastAsia="en-GB"/>
        </w:rPr>
        <w:t xml:space="preserve"> calm their worries</w:t>
      </w:r>
      <w:r w:rsidRPr="00DC7EB8">
        <w:rPr>
          <w:rFonts w:ascii="Tempus Sans ITC" w:hAnsi="Tempus Sans ITC"/>
          <w:noProof/>
          <w:sz w:val="24"/>
          <w:szCs w:val="24"/>
          <w:lang w:eastAsia="en-GB"/>
        </w:rPr>
        <w:t xml:space="preserve">. Our children are struggling with not seeing their friends, as </w:t>
      </w:r>
      <w:r w:rsidR="008161C8">
        <w:rPr>
          <w:rFonts w:ascii="Tempus Sans ITC" w:hAnsi="Tempus Sans ITC"/>
          <w:noProof/>
          <w:sz w:val="24"/>
          <w:szCs w:val="24"/>
          <w:lang w:eastAsia="en-GB"/>
        </w:rPr>
        <w:t xml:space="preserve">much as </w:t>
      </w:r>
      <w:r w:rsidRPr="00DC7EB8">
        <w:rPr>
          <w:rFonts w:ascii="Tempus Sans ITC" w:hAnsi="Tempus Sans ITC"/>
          <w:noProof/>
          <w:sz w:val="24"/>
          <w:szCs w:val="24"/>
          <w:lang w:eastAsia="en-GB"/>
        </w:rPr>
        <w:t xml:space="preserve">are we, and it is important that us adults share this with them. </w:t>
      </w:r>
      <w:r>
        <w:rPr>
          <w:rFonts w:ascii="Tempus Sans ITC" w:hAnsi="Tempus Sans ITC"/>
          <w:noProof/>
          <w:sz w:val="24"/>
          <w:szCs w:val="24"/>
          <w:lang w:eastAsia="en-GB"/>
        </w:rPr>
        <w:t>They are also worried about what they are hearing on the news and around them and hopefully these ideas can help you to share these concerns. Remind them, t</w:t>
      </w:r>
      <w:r w:rsidRPr="00DC7EB8">
        <w:rPr>
          <w:rFonts w:ascii="Tempus Sans ITC" w:hAnsi="Tempus Sans ITC"/>
          <w:noProof/>
          <w:sz w:val="24"/>
          <w:szCs w:val="24"/>
          <w:lang w:eastAsia="en-GB"/>
        </w:rPr>
        <w:t xml:space="preserve">his is a tricky time but we are doing it to stay safe and we will get through it together.  </w:t>
      </w:r>
    </w:p>
    <w:p w:rsidR="00E03CE4" w:rsidRDefault="005269E3" w:rsidP="00D917B0">
      <w:pPr>
        <w:jc w:val="both"/>
        <w:rPr>
          <w:noProof/>
          <w:lang w:eastAsia="en-GB"/>
        </w:rPr>
      </w:pPr>
      <w:r>
        <w:rPr>
          <w:rFonts w:ascii="Tempus Sans ITC" w:hAnsi="Tempus Sans IT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462915</wp:posOffset>
                </wp:positionV>
                <wp:extent cx="2247900" cy="1905000"/>
                <wp:effectExtent l="685800" t="0" r="38100" b="38100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05000"/>
                        </a:xfrm>
                        <a:prstGeom prst="cloudCallout">
                          <a:avLst>
                            <a:gd name="adj1" fmla="val -77782"/>
                            <a:gd name="adj2" fmla="val 4206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9E3" w:rsidRPr="00752AE0" w:rsidRDefault="005269E3" w:rsidP="00752AE0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 w:rsidRPr="00752AE0">
                              <w:rPr>
                                <w:rFonts w:ascii="Tempus Sans ITC" w:hAnsi="Tempus Sans ITC"/>
                                <w:b/>
                              </w:rPr>
                              <w:t>Gratitude Jar</w:t>
                            </w:r>
                          </w:p>
                          <w:p w:rsidR="005269E3" w:rsidRPr="00752AE0" w:rsidRDefault="005269E3" w:rsidP="00752AE0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 w:rsidRPr="00752AE0">
                              <w:rPr>
                                <w:rFonts w:ascii="Tempus Sans ITC" w:hAnsi="Tempus Sans ITC"/>
                                <w:b/>
                              </w:rPr>
                              <w:t xml:space="preserve">What are you grateful for? Add something new every 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4" o:spid="_x0000_s1026" type="#_x0000_t106" style="position:absolute;left:0;text-align:left;margin-left:337.2pt;margin-top:36.45pt;width:177pt;height:15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" adj="-6001,19886" fillcolor="#92d050" strokecolor="#00b050" strokeweight="1pt">
                <v:stroke joinstyle="miter"/>
                <v:textbox>
                  <w:txbxContent>
                    <w:p w:rsidR="005269E3" w:rsidRPr="00752AE0" w:rsidRDefault="005269E3" w:rsidP="00752AE0">
                      <w:pPr>
                        <w:jc w:val="center"/>
                        <w:rPr>
                          <w:rFonts w:ascii="Tempus Sans ITC" w:hAnsi="Tempus Sans ITC"/>
                          <w:b/>
                        </w:rPr>
                      </w:pPr>
                      <w:r w:rsidRPr="00752AE0">
                        <w:rPr>
                          <w:rFonts w:ascii="Tempus Sans ITC" w:hAnsi="Tempus Sans ITC"/>
                          <w:b/>
                        </w:rPr>
                        <w:t>Gratitude Jar</w:t>
                      </w:r>
                    </w:p>
                    <w:p w:rsidR="005269E3" w:rsidRPr="00752AE0" w:rsidRDefault="005269E3" w:rsidP="00752AE0">
                      <w:pPr>
                        <w:jc w:val="center"/>
                        <w:rPr>
                          <w:rFonts w:ascii="Tempus Sans ITC" w:hAnsi="Tempus Sans ITC"/>
                          <w:b/>
                        </w:rPr>
                      </w:pPr>
                      <w:r w:rsidRPr="00752AE0">
                        <w:rPr>
                          <w:rFonts w:ascii="Tempus Sans ITC" w:hAnsi="Tempus Sans ITC"/>
                          <w:b/>
                        </w:rPr>
                        <w:t xml:space="preserve">What are you grateful </w:t>
                      </w:r>
                      <w:proofErr w:type="gramStart"/>
                      <w:r w:rsidRPr="00752AE0">
                        <w:rPr>
                          <w:rFonts w:ascii="Tempus Sans ITC" w:hAnsi="Tempus Sans ITC"/>
                          <w:b/>
                        </w:rPr>
                        <w:t>for</w:t>
                      </w:r>
                      <w:proofErr w:type="gramEnd"/>
                      <w:r w:rsidRPr="00752AE0">
                        <w:rPr>
                          <w:rFonts w:ascii="Tempus Sans ITC" w:hAnsi="Tempus Sans ITC"/>
                          <w:b/>
                        </w:rPr>
                        <w:t xml:space="preserve">? Add something new every day. </w:t>
                      </w:r>
                    </w:p>
                  </w:txbxContent>
                </v:textbox>
              </v:shape>
            </w:pict>
          </mc:Fallback>
        </mc:AlternateContent>
      </w:r>
      <w:r w:rsidR="002E0CD1" w:rsidRPr="002D2A83">
        <w:rPr>
          <w:rFonts w:ascii="Tempus Sans ITC" w:hAnsi="Tempus Sans ITC"/>
          <w:noProof/>
          <w:sz w:val="24"/>
          <w:szCs w:val="24"/>
          <w:lang w:eastAsia="en-GB"/>
        </w:rPr>
        <w:t>Take care</w:t>
      </w:r>
      <w:r w:rsidR="002D2A83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</w:t>
      </w:r>
      <w:r w:rsidR="00DD5D6B">
        <w:rPr>
          <w:rFonts w:ascii="Tempus Sans ITC" w:hAnsi="Tempus Sans ITC"/>
          <w:noProof/>
          <w:sz w:val="24"/>
          <w:szCs w:val="24"/>
          <w:lang w:eastAsia="en-GB"/>
        </w:rPr>
        <w:t xml:space="preserve">of yourselves and your families from all of the team at </w:t>
      </w:r>
      <w:r w:rsidR="008161C8">
        <w:rPr>
          <w:rFonts w:ascii="Tempus Sans ITC" w:hAnsi="Tempus Sans ITC"/>
          <w:noProof/>
          <w:sz w:val="24"/>
          <w:szCs w:val="24"/>
          <w:lang w:eastAsia="en-GB"/>
        </w:rPr>
        <w:t xml:space="preserve">Saint John Houghton Catholic </w:t>
      </w:r>
      <w:bookmarkStart w:id="0" w:name="_GoBack"/>
      <w:bookmarkEnd w:id="0"/>
      <w:r w:rsidR="008161C8">
        <w:rPr>
          <w:rFonts w:ascii="Tempus Sans ITC" w:hAnsi="Tempus Sans ITC"/>
          <w:noProof/>
          <w:sz w:val="24"/>
          <w:szCs w:val="24"/>
          <w:lang w:eastAsia="en-GB"/>
        </w:rPr>
        <w:t>Academy</w:t>
      </w:r>
      <w:r w:rsidR="00DD5D6B">
        <w:rPr>
          <w:rFonts w:ascii="Tempus Sans ITC" w:hAnsi="Tempus Sans ITC"/>
          <w:noProof/>
          <w:sz w:val="24"/>
          <w:szCs w:val="24"/>
          <w:lang w:eastAsia="en-GB"/>
        </w:rPr>
        <w:t xml:space="preserve">. </w:t>
      </w:r>
    </w:p>
    <w:p w:rsidR="00DD5D6B" w:rsidRDefault="00D917B0">
      <w:pPr>
        <w:rPr>
          <w:rFonts w:ascii="Tempus Sans ITC" w:hAnsi="Tempus Sans ITC"/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2315210</wp:posOffset>
            </wp:positionV>
            <wp:extent cx="2658745" cy="1017270"/>
            <wp:effectExtent l="19050" t="0" r="27305" b="316230"/>
            <wp:wrapTight wrapText="bothSides">
              <wp:wrapPolygon edited="0">
                <wp:start x="0" y="0"/>
                <wp:lineTo x="-155" y="404"/>
                <wp:lineTo x="-155" y="27910"/>
                <wp:lineTo x="21667" y="27910"/>
                <wp:lineTo x="21667" y="6472"/>
                <wp:lineTo x="21512" y="404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t="18436" r="5208" b="24837"/>
                    <a:stretch/>
                  </pic:blipFill>
                  <pic:spPr bwMode="auto">
                    <a:xfrm>
                      <a:off x="0" y="0"/>
                      <a:ext cx="2658745" cy="1017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9E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4445</wp:posOffset>
            </wp:positionV>
            <wp:extent cx="1318260" cy="1734820"/>
            <wp:effectExtent l="19050" t="0" r="15240" b="513080"/>
            <wp:wrapTight wrapText="bothSides">
              <wp:wrapPolygon edited="0">
                <wp:start x="312" y="0"/>
                <wp:lineTo x="-312" y="237"/>
                <wp:lineTo x="-312" y="27751"/>
                <wp:lineTo x="21538" y="27751"/>
                <wp:lineTo x="21538" y="3558"/>
                <wp:lineTo x="21225" y="712"/>
                <wp:lineTo x="20913" y="0"/>
                <wp:lineTo x="312" y="0"/>
              </wp:wrapPolygon>
            </wp:wrapTight>
            <wp:docPr id="59" name="Picture 59" descr="Glass J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s Jar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3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FE6">
        <w:rPr>
          <w:noProof/>
          <w:lang w:eastAsia="en-GB"/>
        </w:rPr>
        <w:t xml:space="preserve"> </w:t>
      </w:r>
      <w:r w:rsidR="00752AE0">
        <w:rPr>
          <w:noProof/>
          <w:lang w:eastAsia="en-GB"/>
        </w:rPr>
        <w:drawing>
          <wp:inline distT="0" distB="0" distL="0" distR="0" wp14:anchorId="691B9451" wp14:editId="6215E90D">
            <wp:extent cx="1851660" cy="1851660"/>
            <wp:effectExtent l="19050" t="0" r="15240" b="5486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51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52AE0">
        <w:rPr>
          <w:noProof/>
          <w:lang w:eastAsia="en-GB"/>
        </w:rPr>
        <w:drawing>
          <wp:inline distT="0" distB="0" distL="0" distR="0" wp14:anchorId="53AABFC4" wp14:editId="064C231F">
            <wp:extent cx="2604029" cy="1013460"/>
            <wp:effectExtent l="19050" t="0" r="25400" b="3200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037" r="1617" b="10891"/>
                    <a:stretch/>
                  </pic:blipFill>
                  <pic:spPr bwMode="auto">
                    <a:xfrm>
                      <a:off x="0" y="0"/>
                      <a:ext cx="2604029" cy="1013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0" w:history="1">
        <w:r w:rsidR="005269E3">
          <w:rPr>
            <w:rStyle w:val="Hyperlink"/>
          </w:rPr>
          <w:t>https://www.smilingmind.com.au/thrive-inside</w:t>
        </w:r>
      </w:hyperlink>
      <w:r w:rsidR="005269E3">
        <w:t xml:space="preserve">     </w:t>
      </w:r>
      <w:hyperlink r:id="rId11" w:history="1">
        <w:r w:rsidR="005269E3">
          <w:rPr>
            <w:rStyle w:val="Hyperlink"/>
          </w:rPr>
          <w:t>https://www.childline.org.uk/toolbox/calm-zone/</w:t>
        </w:r>
      </w:hyperlink>
    </w:p>
    <w:p w:rsidR="00DD5D6B" w:rsidRDefault="00D917B0">
      <w:pPr>
        <w:rPr>
          <w:rFonts w:ascii="Tempus Sans ITC" w:hAnsi="Tempus Sans ITC"/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606040" cy="991870"/>
            <wp:effectExtent l="19050" t="0" r="22860" b="303530"/>
            <wp:wrapTight wrapText="bothSides">
              <wp:wrapPolygon edited="0">
                <wp:start x="0" y="0"/>
                <wp:lineTo x="-158" y="415"/>
                <wp:lineTo x="-158" y="27795"/>
                <wp:lineTo x="21632" y="27795"/>
                <wp:lineTo x="21632" y="6638"/>
                <wp:lineTo x="21474" y="415"/>
                <wp:lineTo x="2147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14419" r="48815" b="62182"/>
                    <a:stretch/>
                  </pic:blipFill>
                  <pic:spPr bwMode="auto">
                    <a:xfrm>
                      <a:off x="0" y="0"/>
                      <a:ext cx="2606040" cy="991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AE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3139440</wp:posOffset>
            </wp:positionH>
            <wp:positionV relativeFrom="paragraph">
              <wp:posOffset>5080</wp:posOffset>
            </wp:positionV>
            <wp:extent cx="2202180" cy="1026160"/>
            <wp:effectExtent l="19050" t="0" r="26670" b="326390"/>
            <wp:wrapTight wrapText="bothSides">
              <wp:wrapPolygon edited="0">
                <wp:start x="0" y="0"/>
                <wp:lineTo x="-187" y="401"/>
                <wp:lineTo x="-187" y="28069"/>
                <wp:lineTo x="21675" y="28069"/>
                <wp:lineTo x="21675" y="6416"/>
                <wp:lineTo x="21488" y="401"/>
                <wp:lineTo x="2148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21272" r="36583" b="34528"/>
                    <a:stretch/>
                  </pic:blipFill>
                  <pic:spPr bwMode="auto">
                    <a:xfrm>
                      <a:off x="0" y="0"/>
                      <a:ext cx="2202180" cy="1026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9E3" w:rsidRDefault="005269E3">
      <w:pPr>
        <w:rPr>
          <w:rFonts w:ascii="Tempus Sans ITC" w:hAnsi="Tempus Sans ITC"/>
          <w:b/>
          <w:noProof/>
          <w:lang w:eastAsia="en-GB"/>
        </w:rPr>
      </w:pPr>
    </w:p>
    <w:p w:rsidR="005269E3" w:rsidRDefault="005269E3">
      <w:pPr>
        <w:rPr>
          <w:rFonts w:ascii="Tempus Sans ITC" w:hAnsi="Tempus Sans ITC"/>
          <w:b/>
          <w:noProof/>
          <w:lang w:eastAsia="en-GB"/>
        </w:rPr>
      </w:pPr>
    </w:p>
    <w:p w:rsidR="005269E3" w:rsidRDefault="005269E3">
      <w:pPr>
        <w:rPr>
          <w:rFonts w:ascii="Tempus Sans ITC" w:hAnsi="Tempus Sans ITC"/>
          <w:b/>
          <w:noProof/>
          <w:lang w:eastAsia="en-GB"/>
        </w:rPr>
      </w:pPr>
    </w:p>
    <w:p w:rsidR="005269E3" w:rsidRDefault="005269E3">
      <w:pPr>
        <w:rPr>
          <w:rFonts w:ascii="Tempus Sans ITC" w:hAnsi="Tempus Sans ITC"/>
          <w:b/>
          <w:noProof/>
          <w:lang w:eastAsia="en-GB"/>
        </w:rPr>
      </w:pPr>
    </w:p>
    <w:p w:rsidR="00DD5D6B" w:rsidRDefault="00DD5D6B">
      <w:pPr>
        <w:rPr>
          <w:sz w:val="18"/>
          <w:szCs w:val="18"/>
        </w:rPr>
      </w:pPr>
      <w:r>
        <w:rPr>
          <w:rFonts w:ascii="Tempus Sans ITC" w:hAnsi="Tempus Sans ITC"/>
          <w:b/>
          <w:noProof/>
          <w:lang w:eastAsia="en-GB"/>
        </w:rPr>
        <w:t xml:space="preserve"> </w:t>
      </w:r>
      <w:hyperlink r:id="rId14" w:history="1">
        <w:r w:rsidR="005269E3" w:rsidRPr="00752AE0">
          <w:rPr>
            <w:rStyle w:val="Hyperlink"/>
            <w:sz w:val="18"/>
            <w:szCs w:val="18"/>
          </w:rPr>
          <w:t>https://www.youtube.com/user/CosmicKidsYoga</w:t>
        </w:r>
      </w:hyperlink>
      <w:r w:rsidR="00752AE0" w:rsidRPr="00752AE0">
        <w:rPr>
          <w:sz w:val="18"/>
          <w:szCs w:val="18"/>
        </w:rPr>
        <w:t xml:space="preserve">    </w:t>
      </w:r>
      <w:r w:rsidR="00752AE0">
        <w:rPr>
          <w:sz w:val="18"/>
          <w:szCs w:val="18"/>
        </w:rPr>
        <w:t xml:space="preserve">                 </w:t>
      </w:r>
      <w:hyperlink r:id="rId15" w:history="1">
        <w:r w:rsidR="00752AE0" w:rsidRPr="00752AE0">
          <w:rPr>
            <w:rStyle w:val="Hyperlink"/>
            <w:sz w:val="18"/>
            <w:szCs w:val="18"/>
          </w:rPr>
          <w:t>https://www.youtube.com/watch?v=K7FUbTac_ds&amp;vl=en-GB</w:t>
        </w:r>
      </w:hyperlink>
    </w:p>
    <w:p w:rsidR="00752AE0" w:rsidRDefault="00752AE0">
      <w:pPr>
        <w:rPr>
          <w:sz w:val="18"/>
          <w:szCs w:val="18"/>
        </w:rPr>
      </w:pPr>
    </w:p>
    <w:p w:rsidR="00752AE0" w:rsidRDefault="00752AE0">
      <w:pPr>
        <w:rPr>
          <w:sz w:val="18"/>
          <w:szCs w:val="1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ED0B9FD" wp14:editId="087C0FC2">
            <wp:simplePos x="0" y="0"/>
            <wp:positionH relativeFrom="column">
              <wp:posOffset>662940</wp:posOffset>
            </wp:positionH>
            <wp:positionV relativeFrom="paragraph">
              <wp:posOffset>10160</wp:posOffset>
            </wp:positionV>
            <wp:extent cx="1318260" cy="1734820"/>
            <wp:effectExtent l="19050" t="0" r="15240" b="513080"/>
            <wp:wrapTight wrapText="bothSides">
              <wp:wrapPolygon edited="0">
                <wp:start x="312" y="0"/>
                <wp:lineTo x="-312" y="237"/>
                <wp:lineTo x="-312" y="27751"/>
                <wp:lineTo x="21538" y="27751"/>
                <wp:lineTo x="21538" y="3558"/>
                <wp:lineTo x="21225" y="712"/>
                <wp:lineTo x="20913" y="0"/>
                <wp:lineTo x="312" y="0"/>
              </wp:wrapPolygon>
            </wp:wrapTight>
            <wp:docPr id="18" name="Picture 18" descr="Glass J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s Jar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34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E0" w:rsidRDefault="004617FE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733800" cy="1257300"/>
                <wp:effectExtent l="0" t="0" r="19050" b="19050"/>
                <wp:wrapNone/>
                <wp:docPr id="19" name="Horizontal Scrol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257300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AE0" w:rsidRPr="00752AE0" w:rsidRDefault="00752AE0" w:rsidP="00752AE0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</w:rPr>
                            </w:pPr>
                            <w:r w:rsidRPr="00752AE0">
                              <w:rPr>
                                <w:rFonts w:ascii="Tempus Sans ITC" w:hAnsi="Tempus Sans ITC"/>
                                <w:b/>
                              </w:rPr>
                              <w:t>Make a note of all the things you want to do when life goes back to ‘normal’. Share them and their importance before putting them in a jar ready to get them out and do them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9" o:spid="_x0000_s1027" type="#_x0000_t98" style="position:absolute;margin-left:242.8pt;margin-top:.55pt;width:294pt;height:99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" fillcolor="#92d050" strokecolor="#00b050" strokeweight="1pt">
                <v:stroke joinstyle="miter"/>
                <v:textbox>
                  <w:txbxContent>
                    <w:p w:rsidR="00752AE0" w:rsidRPr="00752AE0" w:rsidRDefault="00752AE0" w:rsidP="00752AE0">
                      <w:pPr>
                        <w:jc w:val="center"/>
                        <w:rPr>
                          <w:rFonts w:ascii="Tempus Sans ITC" w:hAnsi="Tempus Sans ITC"/>
                          <w:b/>
                        </w:rPr>
                      </w:pPr>
                      <w:r w:rsidRPr="00752AE0">
                        <w:rPr>
                          <w:rFonts w:ascii="Tempus Sans ITC" w:hAnsi="Tempus Sans ITC"/>
                          <w:b/>
                        </w:rPr>
                        <w:t>Make a note of all the things you want to do when life goes back to ‘normal’. Share them and their importance before putting them in a jar ready to get them out and do them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2AE0" w:rsidRDefault="00752AE0">
      <w:pPr>
        <w:rPr>
          <w:sz w:val="18"/>
          <w:szCs w:val="18"/>
        </w:rPr>
      </w:pPr>
    </w:p>
    <w:p w:rsidR="00752AE0" w:rsidRDefault="00752AE0">
      <w:pPr>
        <w:rPr>
          <w:sz w:val="18"/>
          <w:szCs w:val="18"/>
        </w:rPr>
      </w:pPr>
    </w:p>
    <w:p w:rsidR="00752AE0" w:rsidRDefault="00752AE0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8161C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11430</wp:posOffset>
            </wp:positionV>
            <wp:extent cx="2566670" cy="975360"/>
            <wp:effectExtent l="19050" t="0" r="24130" b="300990"/>
            <wp:wrapTight wrapText="bothSides">
              <wp:wrapPolygon edited="0">
                <wp:start x="0" y="0"/>
                <wp:lineTo x="-160" y="422"/>
                <wp:lineTo x="-160" y="27844"/>
                <wp:lineTo x="21643" y="27844"/>
                <wp:lineTo x="21643" y="6750"/>
                <wp:lineTo x="21482" y="422"/>
                <wp:lineTo x="21482" y="0"/>
                <wp:lineTo x="0" y="0"/>
              </wp:wrapPolygon>
            </wp:wrapTight>
            <wp:docPr id="23" name="Picture 23" descr="Creating and adding to playlists – Deezer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ng and adding to playlists – Deezer Sup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7" b="24667"/>
                    <a:stretch/>
                  </pic:blipFill>
                  <pic:spPr bwMode="auto">
                    <a:xfrm>
                      <a:off x="0" y="0"/>
                      <a:ext cx="2566670" cy="975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274955</wp:posOffset>
            </wp:positionV>
            <wp:extent cx="3055620" cy="3952240"/>
            <wp:effectExtent l="0" t="0" r="0" b="0"/>
            <wp:wrapTight wrapText="bothSides">
              <wp:wrapPolygon edited="0">
                <wp:start x="0" y="0"/>
                <wp:lineTo x="0" y="21447"/>
                <wp:lineTo x="21411" y="21447"/>
                <wp:lineTo x="21411" y="0"/>
                <wp:lineTo x="0" y="0"/>
              </wp:wrapPolygon>
            </wp:wrapTight>
            <wp:docPr id="21" name="Picture 21" descr="Name Workout – What's Your Name? Workout for Beginners | Spe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me Workout – What's Your Name? Workout for Beginners | Spel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8" w:rsidRDefault="008161C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  <w:r>
        <w:rPr>
          <w:rFonts w:ascii="Tempus Sans ITC" w:hAnsi="Tempus Sans ITC"/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233045</wp:posOffset>
                </wp:positionV>
                <wp:extent cx="3589020" cy="2598420"/>
                <wp:effectExtent l="19050" t="19050" r="30480" b="30480"/>
                <wp:wrapNone/>
                <wp:docPr id="24" name="Explosion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2598420"/>
                        </a:xfrm>
                        <a:prstGeom prst="irregularSeal2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7FE" w:rsidRPr="00F62AA3" w:rsidRDefault="004617FE" w:rsidP="004617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62AA3">
                              <w:rPr>
                                <w:rFonts w:ascii="Tempus Sans ITC" w:hAnsi="Tempus Sans ITC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Make a family play-list of your favourite feel-good music – share memories of the music and dance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4" o:spid="_x0000_s1028" type="#_x0000_t72" style="position:absolute;margin-left:262.05pt;margin-top:18.35pt;width:282.6pt;height:20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" fillcolor="#92d050" strokecolor="#00b050" strokeweight="1pt">
                <v:textbox>
                  <w:txbxContent>
                    <w:p w:rsidR="004617FE" w:rsidRPr="00F62AA3" w:rsidRDefault="004617FE" w:rsidP="004617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62AA3">
                        <w:rPr>
                          <w:rFonts w:ascii="Tempus Sans ITC" w:hAnsi="Tempus Sans ITC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Make a family play-list of your favourite feel-good music – share memories of the music and dance together</w:t>
                      </w:r>
                    </w:p>
                  </w:txbxContent>
                </v:textbox>
              </v:shape>
            </w:pict>
          </mc:Fallback>
        </mc:AlternateContent>
      </w: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4617FE" w:rsidP="004617FE">
      <w:pPr>
        <w:jc w:val="right"/>
        <w:rPr>
          <w:rFonts w:ascii="Tempus Sans ITC" w:hAnsi="Tempus Sans ITC"/>
          <w:b/>
          <w:noProof/>
          <w:sz w:val="18"/>
          <w:szCs w:val="18"/>
          <w:lang w:eastAsia="en-GB"/>
        </w:rPr>
      </w:pPr>
      <w:r>
        <w:rPr>
          <w:rFonts w:ascii="Tempus Sans ITC" w:hAnsi="Tempus Sans ITC"/>
          <w:b/>
          <w:noProof/>
          <w:sz w:val="18"/>
          <w:szCs w:val="18"/>
          <w:lang w:eastAsia="en-GB"/>
        </w:rPr>
        <w:t xml:space="preserve">        </w:t>
      </w: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8161C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3027045</wp:posOffset>
            </wp:positionH>
            <wp:positionV relativeFrom="paragraph">
              <wp:posOffset>240665</wp:posOffset>
            </wp:positionV>
            <wp:extent cx="3139440" cy="2218690"/>
            <wp:effectExtent l="0" t="0" r="3810" b="0"/>
            <wp:wrapTight wrapText="bothSides">
              <wp:wrapPolygon edited="0">
                <wp:start x="0" y="0"/>
                <wp:lineTo x="0" y="21328"/>
                <wp:lineTo x="21495" y="21328"/>
                <wp:lineTo x="21495" y="0"/>
                <wp:lineTo x="0" y="0"/>
              </wp:wrapPolygon>
            </wp:wrapTight>
            <wp:docPr id="22" name="Picture 22" descr="https://www.actionforhappiness.org/media/863032/coping_c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ctionforhappiness.org/media/863032/coping_calend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8" w:rsidRDefault="008161C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234315</wp:posOffset>
            </wp:positionH>
            <wp:positionV relativeFrom="paragraph">
              <wp:posOffset>1249680</wp:posOffset>
            </wp:positionV>
            <wp:extent cx="210185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39" y="21418"/>
                <wp:lineTo x="21339" y="0"/>
                <wp:lineTo x="0" y="0"/>
              </wp:wrapPolygon>
            </wp:wrapTight>
            <wp:docPr id="26" name="Picture 26" descr="Family and friends icon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mily and friends icon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" t="-357" r="363" b="15765"/>
                    <a:stretch/>
                  </pic:blipFill>
                  <pic:spPr bwMode="auto">
                    <a:xfrm>
                      <a:off x="0" y="0"/>
                      <a:ext cx="21018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Default="00E60168">
      <w:pPr>
        <w:rPr>
          <w:rFonts w:ascii="Tempus Sans ITC" w:hAnsi="Tempus Sans ITC"/>
          <w:b/>
          <w:noProof/>
          <w:sz w:val="18"/>
          <w:szCs w:val="18"/>
          <w:lang w:eastAsia="en-GB"/>
        </w:rPr>
      </w:pPr>
    </w:p>
    <w:p w:rsidR="00E60168" w:rsidRPr="00F62AA3" w:rsidRDefault="004617FE" w:rsidP="004617FE">
      <w:pPr>
        <w:jc w:val="right"/>
        <w:rPr>
          <w:rFonts w:ascii="Tempus Sans ITC" w:hAnsi="Tempus Sans ITC"/>
          <w:b/>
          <w:noProof/>
          <w:sz w:val="20"/>
          <w:szCs w:val="2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237490</wp:posOffset>
                </wp:positionV>
                <wp:extent cx="5572125" cy="1144905"/>
                <wp:effectExtent l="133350" t="419100" r="47625" b="36195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144905"/>
                        </a:xfrm>
                        <a:prstGeom prst="wedgeEllipseCallout">
                          <a:avLst>
                            <a:gd name="adj1" fmla="val -51545"/>
                            <a:gd name="adj2" fmla="val -8478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7FE" w:rsidRPr="00F62AA3" w:rsidRDefault="004617FE" w:rsidP="008161C8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  <w:szCs w:val="24"/>
                              </w:rPr>
                            </w:pPr>
                            <w:r w:rsidRPr="00F62AA3">
                              <w:rPr>
                                <w:rFonts w:ascii="Tempus Sans ITC" w:hAnsi="Tempus Sans ITC"/>
                                <w:b/>
                                <w:sz w:val="24"/>
                                <w:szCs w:val="24"/>
                              </w:rPr>
                              <w:t>Contact someone you care about every day- this could be by phone, letter, WhatsApp, Skype… whatever you have available. This connection is very important for us 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7" o:spid="_x0000_s1029" type="#_x0000_t63" style="position:absolute;left:0;text-align:left;margin-left:137.25pt;margin-top:18.7pt;width:438.75pt;height:90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" adj="-334,-7514" fillcolor="#92d050" strokecolor="#00b050" strokeweight="1pt">
                <v:textbox>
                  <w:txbxContent>
                    <w:p w:rsidR="004617FE" w:rsidRPr="00F62AA3" w:rsidRDefault="004617FE" w:rsidP="008161C8">
                      <w:pPr>
                        <w:rPr>
                          <w:rFonts w:ascii="Tempus Sans ITC" w:hAnsi="Tempus Sans ITC"/>
                          <w:b/>
                          <w:sz w:val="24"/>
                          <w:szCs w:val="24"/>
                        </w:rPr>
                      </w:pPr>
                      <w:r w:rsidRPr="00F62AA3">
                        <w:rPr>
                          <w:rFonts w:ascii="Tempus Sans ITC" w:hAnsi="Tempus Sans ITC"/>
                          <w:b/>
                          <w:sz w:val="24"/>
                          <w:szCs w:val="24"/>
                        </w:rPr>
                        <w:t>Contact someone you care about every day- this could be by phone, letter, WhatsApp, Skype… whatever you have available. This connection is very important for us all!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168">
        <w:t xml:space="preserve">   </w:t>
      </w:r>
      <w:r w:rsidRPr="00E6016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</w:t>
      </w:r>
      <w:r w:rsidR="0095275E">
        <w:rPr>
          <w:sz w:val="18"/>
          <w:szCs w:val="18"/>
        </w:rPr>
        <w:t xml:space="preserve">   </w:t>
      </w:r>
      <w:hyperlink r:id="rId20" w:history="1">
        <w:r w:rsidR="0095275E" w:rsidRPr="00F4795F">
          <w:rPr>
            <w:rStyle w:val="Hyperlink"/>
            <w:sz w:val="20"/>
            <w:szCs w:val="20"/>
          </w:rPr>
          <w:t>https://www.actionforhappiness.org/media/863032/coping_calendar.jpg</w:t>
        </w:r>
      </w:hyperlink>
    </w:p>
    <w:sectPr w:rsidR="00E60168" w:rsidRPr="00F62AA3" w:rsidSect="0095275E">
      <w:headerReference w:type="default" r:id="rId2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D39" w:rsidRDefault="00B70D39" w:rsidP="00B70D39">
      <w:pPr>
        <w:spacing w:after="0" w:line="240" w:lineRule="auto"/>
      </w:pPr>
      <w:r>
        <w:separator/>
      </w:r>
    </w:p>
  </w:endnote>
  <w:endnote w:type="continuationSeparator" w:id="0">
    <w:p w:rsidR="00B70D39" w:rsidRDefault="00B70D39" w:rsidP="00B70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D39" w:rsidRDefault="00B70D39" w:rsidP="00B70D39">
      <w:pPr>
        <w:spacing w:after="0" w:line="240" w:lineRule="auto"/>
      </w:pPr>
      <w:r>
        <w:separator/>
      </w:r>
    </w:p>
  </w:footnote>
  <w:footnote w:type="continuationSeparator" w:id="0">
    <w:p w:rsidR="00B70D39" w:rsidRDefault="00B70D39" w:rsidP="00B70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275E" w:rsidRDefault="0095275E" w:rsidP="0095275E">
    <w:pPr>
      <w:jc w:val="both"/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</w:pPr>
    <w:r w:rsidRPr="0095275E"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  <w:t>Saint John Houghton Catholic Voluntary Academy</w:t>
    </w:r>
  </w:p>
  <w:p w:rsidR="00B70D39" w:rsidRPr="0095275E" w:rsidRDefault="0095275E" w:rsidP="0095275E">
    <w:pPr>
      <w:jc w:val="center"/>
      <w:rPr>
        <w:rFonts w:ascii="Tempus Sans ITC" w:hAnsi="Tempus Sans ITC"/>
        <w:noProof/>
        <w:sz w:val="24"/>
        <w:szCs w:val="24"/>
        <w:lang w:eastAsia="en-GB"/>
      </w:rPr>
    </w:pPr>
    <w:r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  <w:t>Learning Support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A2F"/>
    <w:rsid w:val="001B3033"/>
    <w:rsid w:val="001D6BBA"/>
    <w:rsid w:val="00214B9B"/>
    <w:rsid w:val="002D2A83"/>
    <w:rsid w:val="002E0CD1"/>
    <w:rsid w:val="004617FE"/>
    <w:rsid w:val="005269E3"/>
    <w:rsid w:val="00752AE0"/>
    <w:rsid w:val="008161C8"/>
    <w:rsid w:val="008C3704"/>
    <w:rsid w:val="0095275E"/>
    <w:rsid w:val="009625B3"/>
    <w:rsid w:val="00975BCB"/>
    <w:rsid w:val="009D5A2F"/>
    <w:rsid w:val="00B70D39"/>
    <w:rsid w:val="00BD5FE6"/>
    <w:rsid w:val="00D917B0"/>
    <w:rsid w:val="00DB6892"/>
    <w:rsid w:val="00DC7EB8"/>
    <w:rsid w:val="00DD5D6B"/>
    <w:rsid w:val="00E03CE4"/>
    <w:rsid w:val="00E53FFE"/>
    <w:rsid w:val="00E60168"/>
    <w:rsid w:val="00F62AA3"/>
    <w:rsid w:val="00F7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DACC29"/>
  <w15:chartTrackingRefBased/>
  <w15:docId w15:val="{9D1DD222-6B26-450E-9411-35FB2691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5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25B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0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D39"/>
  </w:style>
  <w:style w:type="paragraph" w:styleId="Footer">
    <w:name w:val="footer"/>
    <w:basedOn w:val="Normal"/>
    <w:link w:val="FooterChar"/>
    <w:uiPriority w:val="99"/>
    <w:unhideWhenUsed/>
    <w:rsid w:val="00B70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D39"/>
  </w:style>
  <w:style w:type="character" w:styleId="FollowedHyperlink">
    <w:name w:val="FollowedHyperlink"/>
    <w:basedOn w:val="DefaultParagraphFont"/>
    <w:uiPriority w:val="99"/>
    <w:semiHidden/>
    <w:unhideWhenUsed/>
    <w:rsid w:val="00DD5D6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www.actionforhappiness.org/media/863032/coping_calendar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hildline.org.uk/toolbox/calm-zon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K7FUbTac_ds&amp;vl=en-GB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milingmind.com.au/thrive-inside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user/CosmicKidsYog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2AFCD407</Template>
  <TotalTime>15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Carr</dc:creator>
  <cp:keywords/>
  <dc:description/>
  <cp:lastModifiedBy>Mr Carr</cp:lastModifiedBy>
  <cp:revision>6</cp:revision>
  <dcterms:created xsi:type="dcterms:W3CDTF">2020-03-30T11:08:00Z</dcterms:created>
  <dcterms:modified xsi:type="dcterms:W3CDTF">2020-03-30T11:56:00Z</dcterms:modified>
</cp:coreProperties>
</file>