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03E" w:rsidRDefault="0036103E"/>
    <w:p w:rsidR="006A4258" w:rsidRPr="006A4258" w:rsidRDefault="006A4258" w:rsidP="006A4258">
      <w:pPr>
        <w:jc w:val="both"/>
        <w:rPr>
          <w:rFonts w:ascii="Tempus Sans ITC" w:hAnsi="Tempus Sans ITC"/>
          <w:b/>
          <w:noProof/>
          <w:color w:val="FF0000"/>
          <w:sz w:val="56"/>
          <w:szCs w:val="56"/>
          <w:u w:val="single"/>
          <w:lang w:eastAsia="en-GB"/>
        </w:rPr>
      </w:pPr>
      <w:r w:rsidRPr="006A4258">
        <w:rPr>
          <w:rFonts w:ascii="Tempus Sans ITC" w:hAnsi="Tempus Sans ITC"/>
          <w:b/>
          <w:noProof/>
          <w:color w:val="FF0000"/>
          <w:sz w:val="56"/>
          <w:szCs w:val="56"/>
          <w:u w:val="single"/>
          <w:lang w:eastAsia="en-GB"/>
        </w:rPr>
        <w:t>Saint John Houghton Catholic Voluntary Academy</w:t>
      </w:r>
    </w:p>
    <w:p w:rsidR="006A4258" w:rsidRPr="006A4258" w:rsidRDefault="006A4258" w:rsidP="006A4258">
      <w:pPr>
        <w:jc w:val="center"/>
        <w:rPr>
          <w:rFonts w:ascii="Tempus Sans ITC" w:hAnsi="Tempus Sans ITC"/>
          <w:noProof/>
          <w:sz w:val="56"/>
          <w:szCs w:val="56"/>
          <w:lang w:eastAsia="en-GB"/>
        </w:rPr>
      </w:pPr>
      <w:r w:rsidRPr="006A4258">
        <w:rPr>
          <w:rFonts w:ascii="Tempus Sans ITC" w:hAnsi="Tempus Sans ITC"/>
          <w:b/>
          <w:noProof/>
          <w:color w:val="FF0000"/>
          <w:sz w:val="56"/>
          <w:szCs w:val="56"/>
          <w:u w:val="single"/>
          <w:lang w:eastAsia="en-GB"/>
        </w:rPr>
        <w:t>Learning Support Department</w:t>
      </w:r>
    </w:p>
    <w:p w:rsidR="006A4258" w:rsidRDefault="006A4258"/>
    <w:p w:rsidR="006A4258" w:rsidRDefault="006A4258"/>
    <w:p w:rsidR="006A4258" w:rsidRDefault="006A4258"/>
    <w:p w:rsidR="006A4258" w:rsidRDefault="006A4258">
      <w:r>
        <w:t>Help your children by producing a visual timetable at home.</w:t>
      </w:r>
    </w:p>
    <w:p w:rsidR="006A4258" w:rsidRDefault="006A4258"/>
    <w:p w:rsidR="006A4258" w:rsidRDefault="006A4258"/>
    <w:p w:rsidR="006A4258" w:rsidRDefault="006A4258"/>
    <w:p w:rsidR="006A4258" w:rsidRDefault="006A4258"/>
    <w:p w:rsidR="006A4258" w:rsidRDefault="006A4258"/>
    <w:p w:rsidR="006A4258" w:rsidRDefault="006A4258"/>
    <w:p w:rsidR="006A4258" w:rsidRDefault="006A4258"/>
    <w:p w:rsidR="006A4258" w:rsidRDefault="006A4258"/>
    <w:p w:rsidR="006A4258" w:rsidRDefault="006A4258"/>
    <w:p w:rsidR="006A4258" w:rsidRDefault="006A4258"/>
    <w:p w:rsidR="006A4258" w:rsidRDefault="006A4258"/>
    <w:p w:rsidR="006A4258" w:rsidRDefault="006A4258">
      <w:bookmarkStart w:id="0" w:name="_GoBack"/>
      <w:bookmarkEnd w:id="0"/>
      <w:r w:rsidRPr="006A4258">
        <w:lastRenderedPageBreak/>
        <w:drawing>
          <wp:inline distT="0" distB="0" distL="0" distR="0" wp14:anchorId="6FCAC7AE" wp14:editId="09349E86">
            <wp:extent cx="7587615" cy="5591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229" cy="559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258" w:rsidRDefault="006A4258">
      <w:r w:rsidRPr="006A4258">
        <w:lastRenderedPageBreak/>
        <w:drawing>
          <wp:inline distT="0" distB="0" distL="0" distR="0" wp14:anchorId="27B3B7DA" wp14:editId="4F4B60D3">
            <wp:extent cx="762635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258" w:rsidRDefault="006A4258">
      <w:r w:rsidRPr="006A4258">
        <w:lastRenderedPageBreak/>
        <w:drawing>
          <wp:inline distT="0" distB="0" distL="0" distR="0" wp14:anchorId="31C9A0E1" wp14:editId="65638340">
            <wp:extent cx="7400290" cy="55321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8719" cy="553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258" w:rsidRDefault="006A4258">
      <w:r>
        <w:rPr>
          <w:noProof/>
        </w:rPr>
        <w:lastRenderedPageBreak/>
        <w:drawing>
          <wp:inline distT="0" distB="0" distL="0" distR="0" wp14:anchorId="610FC00D" wp14:editId="06C346CB">
            <wp:extent cx="8338362" cy="6283552"/>
            <wp:effectExtent l="0" t="0" r="5715" b="3175"/>
            <wp:docPr id="4" name="Picture 4" descr="C:\Users\carrg\AppData\Local\Microsoft\Windows\INetCache\Content.MSO\FCCED2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rg\AppData\Local\Microsoft\Windows\INetCache\Content.MSO\FCCED2A1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068" cy="630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258" w:rsidRDefault="006A4258">
      <w:r w:rsidRPr="006A4258">
        <w:lastRenderedPageBreak/>
        <w:drawing>
          <wp:inline distT="0" distB="0" distL="0" distR="0" wp14:anchorId="1C18972B" wp14:editId="66B8360A">
            <wp:extent cx="8506460" cy="5731510"/>
            <wp:effectExtent l="0" t="0" r="889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064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258" w:rsidSect="006A425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258"/>
    <w:rsid w:val="0036103E"/>
    <w:rsid w:val="006A4258"/>
    <w:rsid w:val="00C1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D9182"/>
  <w15:chartTrackingRefBased/>
  <w15:docId w15:val="{DB808F1D-5543-4E26-BF80-88A55F005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5B69525C</Template>
  <TotalTime>4</TotalTime>
  <Pages>6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Carr</dc:creator>
  <cp:keywords/>
  <dc:description/>
  <cp:lastModifiedBy>Mr Carr</cp:lastModifiedBy>
  <cp:revision>2</cp:revision>
  <dcterms:created xsi:type="dcterms:W3CDTF">2020-03-30T13:17:00Z</dcterms:created>
  <dcterms:modified xsi:type="dcterms:W3CDTF">2020-03-30T13:21:00Z</dcterms:modified>
</cp:coreProperties>
</file>