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w:t>
      </w:r>
      <w:proofErr w:type="spellStart"/>
      <w:r w:rsidRPr="00C539E9">
        <w:rPr>
          <w:sz w:val="28"/>
          <w:szCs w:val="28"/>
        </w:rPr>
        <w:t>Covid</w:t>
      </w:r>
      <w:proofErr w:type="spellEnd"/>
      <w:r w:rsidRPr="00C539E9">
        <w:rPr>
          <w:sz w:val="28"/>
          <w:szCs w:val="28"/>
        </w:rPr>
        <w:t xml:space="preserve">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w:t>
      </w:r>
      <w:proofErr w:type="gramStart"/>
      <w:r w:rsidRPr="00052FAC">
        <w:rPr>
          <w:sz w:val="28"/>
          <w:szCs w:val="28"/>
        </w:rPr>
        <w:t>danger ,</w:t>
      </w:r>
      <w:proofErr w:type="gramEnd"/>
      <w:r w:rsidRPr="00052FAC">
        <w:rPr>
          <w:sz w:val="28"/>
          <w:szCs w:val="28"/>
        </w:rPr>
        <w:t xml:space="preserve">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270E52">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 xml:space="preserve">What </w:t>
                      </w:r>
                      <w:proofErr w:type="gramStart"/>
                      <w:r>
                        <w:rPr>
                          <w:b/>
                          <w:sz w:val="28"/>
                          <w:szCs w:val="28"/>
                        </w:rPr>
                        <w:t>I</w:t>
                      </w:r>
                      <w:proofErr w:type="gramEnd"/>
                      <w:r>
                        <w:rPr>
                          <w:b/>
                          <w:sz w:val="28"/>
                          <w:szCs w:val="28"/>
                        </w:rPr>
                        <w:t xml:space="preserve">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sharp is </w:t>
      </w:r>
      <w:proofErr w:type="gramStart"/>
      <w:r w:rsidRPr="00A60110">
        <w:rPr>
          <w:rFonts w:eastAsia="Times New Roman" w:cstheme="minorHAnsi"/>
          <w:bCs/>
          <w:color w:val="484A44"/>
          <w:sz w:val="32"/>
          <w:szCs w:val="32"/>
          <w:lang w:eastAsia="en-GB"/>
        </w:rPr>
        <w:t>it?</w:t>
      </w:r>
      <w:r w:rsidR="006E5715">
        <w:rPr>
          <w:rFonts w:eastAsia="Times New Roman" w:cstheme="minorHAnsi"/>
          <w:bCs/>
          <w:color w:val="484A44"/>
          <w:sz w:val="32"/>
          <w:szCs w:val="32"/>
          <w:lang w:eastAsia="en-GB"/>
        </w:rPr>
        <w:t>.</w:t>
      </w:r>
      <w:proofErr w:type="gramEnd"/>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02"/>
    <w:rsid w:val="00052FAC"/>
    <w:rsid w:val="000778AE"/>
    <w:rsid w:val="000A4322"/>
    <w:rsid w:val="00121967"/>
    <w:rsid w:val="00195C52"/>
    <w:rsid w:val="001B7CCA"/>
    <w:rsid w:val="002700DF"/>
    <w:rsid w:val="00270E52"/>
    <w:rsid w:val="003566C9"/>
    <w:rsid w:val="00391DA7"/>
    <w:rsid w:val="003D040E"/>
    <w:rsid w:val="003F0E17"/>
    <w:rsid w:val="00444E12"/>
    <w:rsid w:val="004C5D9A"/>
    <w:rsid w:val="004F27B0"/>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pt>
    <dgm:pt modelId="{878001B0-CC72-4ADF-B609-0544E3DA2BE0}" type="pres">
      <dgm:prSet presAssocID="{330E1F08-BABD-4AC8-9DF1-7E664F39B712}" presName="c1text" presStyleLbl="node1" presStyleIdx="0" presStyleCnt="2">
        <dgm:presLayoutVars>
          <dgm:bulletEnabled val="1"/>
        </dgm:presLayoutVars>
      </dgm:prSet>
      <dgm:spPr/>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pt>
    <dgm:pt modelId="{F9545E27-C00E-43D9-9E1E-157ACD788818}" type="pres">
      <dgm:prSet presAssocID="{330E1F08-BABD-4AC8-9DF1-7E664F39B712}" presName="c2text" presStyleLbl="node1" presStyleIdx="1" presStyleCnt="2">
        <dgm:presLayoutVars>
          <dgm:bulletEnabled val="1"/>
        </dgm:presLayoutVars>
      </dgm:prSet>
      <dgm:spPr/>
    </dgm:pt>
  </dgm:ptLst>
  <dgm:cxnLst>
    <dgm:cxn modelId="{E670F924-8D95-4BDB-8B23-B140B6E38FFC}" srcId="{330E1F08-BABD-4AC8-9DF1-7E664F39B712}" destId="{369094C0-97A6-42F2-A6B6-45BA18FB506C}" srcOrd="0" destOrd="0" parTransId="{E3792EBD-FBDE-40AE-8E94-96519AA1F7B9}" sibTransId="{60537C59-7D17-49FF-B7F8-20362E491BD6}"/>
    <dgm:cxn modelId="{3FDC433D-0090-4A4A-AB52-5793CC60DCFF}" type="presOf" srcId="{330E1F08-BABD-4AC8-9DF1-7E664F39B712}" destId="{CF05C924-E761-479A-A9D5-59422D28DF07}" srcOrd="0"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F7CF436F-B4D8-4961-B648-25F8941A246B}" srcId="{330E1F08-BABD-4AC8-9DF1-7E664F39B712}" destId="{D24AB897-5D29-42FE-AA1C-AE824502A726}" srcOrd="1" destOrd="0" parTransId="{C4390894-C81A-4092-9294-AC4ECD1B318F}" sibTransId="{125CF8DE-9D7C-4A40-BD30-92A08E27C7F4}"/>
    <dgm:cxn modelId="{4309327A-82E2-49E2-AB6A-1C4F9CCD2D59}" type="presOf" srcId="{D24AB897-5D29-42FE-AA1C-AE824502A726}" destId="{F9545E27-C00E-43D9-9E1E-157ACD788818}" srcOrd="1" destOrd="0" presId="urn:microsoft.com/office/officeart/2005/8/layout/venn2"/>
    <dgm:cxn modelId="{9775B480-77DE-4F3C-B613-7E4FE2AA7147}" type="presOf" srcId="{D24AB897-5D29-42FE-AA1C-AE824502A726}" destId="{A3B50321-607D-4DF7-88CF-10B2B215E05C}"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marL="0" lvl="0" indent="0" algn="ctr" defTabSz="1155700">
            <a:lnSpc>
              <a:spcPct val="90000"/>
            </a:lnSpc>
            <a:spcBef>
              <a:spcPct val="0"/>
            </a:spcBef>
            <a:spcAft>
              <a:spcPct val="35000"/>
            </a:spcAft>
            <a:buNone/>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5B69525C</Template>
  <TotalTime>0</TotalTime>
  <Pages>16</Pages>
  <Words>678</Words>
  <Characters>3868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Mr Carr</cp:lastModifiedBy>
  <cp:revision>2</cp:revision>
  <dcterms:created xsi:type="dcterms:W3CDTF">2020-03-30T12:16:00Z</dcterms:created>
  <dcterms:modified xsi:type="dcterms:W3CDTF">2020-03-30T12:16:00Z</dcterms:modified>
</cp:coreProperties>
</file>